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11" w:rsidRDefault="00F578B9" w:rsidP="00291F32">
      <w:pPr>
        <w:jc w:val="center"/>
        <w:rPr>
          <w:kern w:val="0"/>
          <w:sz w:val="36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6" o:spid="_x0000_s1026" type="#_x0000_t202" style="position:absolute;left:0;text-align:left;margin-left:403.5pt;margin-top:-51.75pt;width:63.75pt;height:27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" filled="f" stroked="f" strokeweight=".5pt">
            <v:textbox>
              <w:txbxContent>
                <w:p w:rsidR="00F578B9" w:rsidRPr="00F348E0" w:rsidRDefault="00F578B9" w:rsidP="00F578B9">
                  <w:pPr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</w:pPr>
                  <w:r w:rsidRPr="00F348E0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様式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３</w:t>
                  </w:r>
                </w:p>
              </w:txbxContent>
            </v:textbox>
          </v:shape>
        </w:pict>
      </w:r>
      <w:r w:rsidR="0024402C" w:rsidRPr="0024402C">
        <w:rPr>
          <w:rFonts w:hint="eastAsia"/>
          <w:kern w:val="0"/>
          <w:sz w:val="36"/>
          <w:szCs w:val="28"/>
        </w:rPr>
        <w:t>被</w:t>
      </w:r>
      <w:r w:rsidR="00AB5E62" w:rsidRPr="0024402C">
        <w:rPr>
          <w:rFonts w:hint="eastAsia"/>
          <w:kern w:val="0"/>
          <w:sz w:val="36"/>
          <w:szCs w:val="28"/>
        </w:rPr>
        <w:t>災</w:t>
      </w:r>
      <w:r w:rsidR="00F605CB" w:rsidRPr="0024402C">
        <w:rPr>
          <w:rFonts w:hint="eastAsia"/>
          <w:kern w:val="0"/>
          <w:sz w:val="36"/>
          <w:szCs w:val="28"/>
        </w:rPr>
        <w:t>証明</w:t>
      </w:r>
      <w:r w:rsidR="000348F9" w:rsidRPr="0024402C">
        <w:rPr>
          <w:rFonts w:hint="eastAsia"/>
          <w:kern w:val="0"/>
          <w:sz w:val="36"/>
          <w:szCs w:val="28"/>
        </w:rPr>
        <w:t>交付</w:t>
      </w:r>
      <w:r w:rsidR="00F605CB" w:rsidRPr="0024402C">
        <w:rPr>
          <w:rFonts w:hint="eastAsia"/>
          <w:kern w:val="0"/>
          <w:sz w:val="36"/>
          <w:szCs w:val="28"/>
        </w:rPr>
        <w:t>申請書</w:t>
      </w:r>
      <w:r w:rsidR="0024402C">
        <w:rPr>
          <w:rFonts w:hint="eastAsia"/>
          <w:kern w:val="0"/>
          <w:sz w:val="36"/>
          <w:szCs w:val="28"/>
        </w:rPr>
        <w:t>兼被災証明書</w:t>
      </w:r>
      <w:bookmarkStart w:id="0" w:name="_GoBack"/>
      <w:bookmarkEnd w:id="0"/>
    </w:p>
    <w:p w:rsidR="002C5A08" w:rsidRPr="002C5A08" w:rsidRDefault="002C5A08" w:rsidP="00291F32">
      <w:pPr>
        <w:jc w:val="center"/>
        <w:rPr>
          <w:sz w:val="24"/>
          <w:szCs w:val="28"/>
        </w:rPr>
      </w:pPr>
    </w:p>
    <w:tbl>
      <w:tblPr>
        <w:tblW w:w="9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3672"/>
        <w:gridCol w:w="1147"/>
        <w:gridCol w:w="2636"/>
      </w:tblGrid>
      <w:tr w:rsidR="00F605CB" w:rsidRPr="00A67D44" w:rsidTr="00E35C40">
        <w:trPr>
          <w:trHeight w:val="850"/>
        </w:trPr>
        <w:tc>
          <w:tcPr>
            <w:tcW w:w="903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F605CB" w:rsidRPr="002C5A08" w:rsidRDefault="00F605CB" w:rsidP="00C86784">
            <w:pPr>
              <w:spacing w:line="360" w:lineRule="auto"/>
              <w:ind w:firstLineChars="100" w:firstLine="240"/>
              <w:rPr>
                <w:rFonts w:ascii="ＭＳ 明朝" w:hAnsi="ＭＳ 明朝"/>
                <w:sz w:val="24"/>
                <w:szCs w:val="22"/>
              </w:rPr>
            </w:pPr>
            <w:r w:rsidRPr="002C5A08">
              <w:rPr>
                <w:rFonts w:ascii="ＭＳ 明朝" w:hAnsi="ＭＳ 明朝" w:hint="eastAsia"/>
                <w:sz w:val="24"/>
                <w:szCs w:val="22"/>
              </w:rPr>
              <w:t xml:space="preserve">　球磨村長　様</w:t>
            </w:r>
          </w:p>
          <w:p w:rsidR="00F605CB" w:rsidRPr="00A67D44" w:rsidRDefault="00F605CB" w:rsidP="00E35C40">
            <w:pPr>
              <w:spacing w:line="360" w:lineRule="auto"/>
              <w:ind w:firstLineChars="1500" w:firstLine="3300"/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 w:hint="eastAsia"/>
                <w:szCs w:val="22"/>
              </w:rPr>
              <w:t xml:space="preserve">　　　　　　　　　　　　　</w:t>
            </w:r>
            <w:r w:rsidR="00361F64" w:rsidRPr="00A67D44">
              <w:rPr>
                <w:rFonts w:ascii="ＭＳ 明朝" w:hAnsi="ＭＳ 明朝" w:hint="eastAsia"/>
                <w:szCs w:val="22"/>
              </w:rPr>
              <w:t xml:space="preserve">　　</w:t>
            </w:r>
            <w:r w:rsidRPr="00A67D44">
              <w:rPr>
                <w:rFonts w:ascii="ＭＳ 明朝" w:hAnsi="ＭＳ 明朝" w:hint="eastAsia"/>
                <w:szCs w:val="22"/>
              </w:rPr>
              <w:t xml:space="preserve">　　年　　月　　日</w:t>
            </w:r>
          </w:p>
        </w:tc>
      </w:tr>
      <w:tr w:rsidR="00F605CB" w:rsidRPr="00A67D44" w:rsidTr="007C0031"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D6C00" w:rsidRPr="00A67D44" w:rsidRDefault="00826DFD" w:rsidP="0024402C">
            <w:pPr>
              <w:jc w:val="center"/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 w:hint="eastAsia"/>
                <w:szCs w:val="22"/>
              </w:rPr>
              <w:t>申</w:t>
            </w:r>
            <w:r w:rsidR="00F605CB" w:rsidRPr="00A67D44">
              <w:rPr>
                <w:rFonts w:ascii="ＭＳ 明朝" w:hAnsi="ＭＳ 明朝" w:hint="eastAsia"/>
                <w:szCs w:val="22"/>
              </w:rPr>
              <w:t xml:space="preserve"> </w:t>
            </w:r>
            <w:r w:rsidRPr="00A67D44">
              <w:rPr>
                <w:rFonts w:ascii="ＭＳ 明朝" w:hAnsi="ＭＳ 明朝" w:hint="eastAsia"/>
                <w:szCs w:val="22"/>
              </w:rPr>
              <w:t>請</w:t>
            </w:r>
            <w:r w:rsidR="00F605CB" w:rsidRPr="00A67D44">
              <w:rPr>
                <w:rFonts w:ascii="ＭＳ 明朝" w:hAnsi="ＭＳ 明朝" w:hint="eastAsia"/>
                <w:szCs w:val="22"/>
              </w:rPr>
              <w:t xml:space="preserve"> </w:t>
            </w:r>
            <w:r w:rsidRPr="00A67D44">
              <w:rPr>
                <w:rFonts w:ascii="ＭＳ 明朝" w:hAnsi="ＭＳ 明朝" w:hint="eastAsia"/>
                <w:szCs w:val="22"/>
              </w:rPr>
              <w:t>者</w:t>
            </w:r>
          </w:p>
        </w:tc>
        <w:tc>
          <w:tcPr>
            <w:tcW w:w="745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4153" w:rsidRPr="00A67D44" w:rsidRDefault="00F605CB" w:rsidP="007C0031">
            <w:pPr>
              <w:spacing w:line="360" w:lineRule="auto"/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 w:hint="eastAsia"/>
                <w:szCs w:val="22"/>
              </w:rPr>
              <w:t>住</w:t>
            </w:r>
            <w:r w:rsidR="00E35C40">
              <w:rPr>
                <w:rFonts w:ascii="ＭＳ 明朝" w:hAnsi="ＭＳ 明朝" w:hint="eastAsia"/>
                <w:szCs w:val="22"/>
              </w:rPr>
              <w:t xml:space="preserve">　</w:t>
            </w:r>
            <w:r w:rsidRPr="00A67D44">
              <w:rPr>
                <w:rFonts w:ascii="ＭＳ 明朝" w:hAnsi="ＭＳ 明朝" w:hint="eastAsia"/>
                <w:szCs w:val="22"/>
              </w:rPr>
              <w:t>所</w:t>
            </w:r>
          </w:p>
        </w:tc>
      </w:tr>
      <w:tr w:rsidR="00F605CB" w:rsidRPr="00A67D44" w:rsidTr="007C0031">
        <w:tc>
          <w:tcPr>
            <w:tcW w:w="15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05CB" w:rsidRPr="00A67D44" w:rsidRDefault="00F605CB" w:rsidP="00FC3D4D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745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605CB" w:rsidRPr="00A67D44" w:rsidRDefault="00F605CB" w:rsidP="007C0031">
            <w:pPr>
              <w:spacing w:line="360" w:lineRule="auto"/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 w:hint="eastAsia"/>
                <w:szCs w:val="22"/>
              </w:rPr>
              <w:t>現在の連絡先　　　　　ＴＥＬ　　　　（　　　）</w:t>
            </w:r>
          </w:p>
        </w:tc>
      </w:tr>
      <w:tr w:rsidR="00F605CB" w:rsidRPr="00A67D44" w:rsidTr="002C5A08">
        <w:trPr>
          <w:trHeight w:val="1134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D37BB" w:rsidRPr="00A67D44" w:rsidRDefault="00DD37BB" w:rsidP="00FC3D4D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3672" w:type="dxa"/>
            <w:tcBorders>
              <w:bottom w:val="single" w:sz="12" w:space="0" w:color="auto"/>
            </w:tcBorders>
            <w:shd w:val="clear" w:color="auto" w:fill="auto"/>
          </w:tcPr>
          <w:p w:rsidR="00DD37BB" w:rsidRPr="00A67D44" w:rsidRDefault="00F605CB" w:rsidP="00D43715">
            <w:pPr>
              <w:jc w:val="left"/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/>
                <w:szCs w:val="22"/>
              </w:rPr>
              <w:ruby>
                <w:rubyPr>
                  <w:rubyAlign w:val="distributeSpace"/>
                  <w:hps w:val="10"/>
                  <w:hpsRaise w:val="24"/>
                  <w:hpsBaseText w:val="22"/>
                  <w:lid w:val="ja-JP"/>
                </w:rubyPr>
                <w:rt>
                  <w:r w:rsidR="00FD10EF" w:rsidRPr="00A67D44">
                    <w:rPr>
                      <w:rFonts w:ascii="ＭＳ 明朝" w:hAnsi="ＭＳ 明朝" w:hint="eastAsia"/>
                      <w:szCs w:val="22"/>
                    </w:rPr>
                    <w:t>ふりがな</w:t>
                  </w:r>
                </w:rt>
                <w:rubyBase>
                  <w:r w:rsidR="00FD10EF" w:rsidRPr="00A67D44">
                    <w:rPr>
                      <w:rFonts w:ascii="ＭＳ 明朝" w:hAnsi="ＭＳ 明朝" w:hint="eastAsia"/>
                      <w:szCs w:val="22"/>
                    </w:rPr>
                    <w:t>氏名</w:t>
                  </w:r>
                </w:rubyBase>
              </w:ruby>
            </w:r>
          </w:p>
          <w:p w:rsidR="00DD37BB" w:rsidRPr="00A67D44" w:rsidRDefault="00F605CB" w:rsidP="00D43715">
            <w:pPr>
              <w:wordWrap w:val="0"/>
              <w:jc w:val="right"/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 w:hint="eastAsia"/>
                <w:szCs w:val="22"/>
              </w:rPr>
              <w:t xml:space="preserve">　　　　　　　　　印 </w:t>
            </w:r>
          </w:p>
        </w:tc>
        <w:tc>
          <w:tcPr>
            <w:tcW w:w="114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784" w:rsidRPr="00A67D44" w:rsidRDefault="00E35C40" w:rsidP="00D43715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>
              <w:rPr>
                <w:rFonts w:ascii="ＭＳ 明朝" w:hAnsi="ＭＳ 明朝" w:hint="eastAsia"/>
                <w:kern w:val="0"/>
                <w:szCs w:val="22"/>
              </w:rPr>
              <w:t>被</w:t>
            </w:r>
            <w:r w:rsidR="00DD37BB" w:rsidRPr="00A67D44">
              <w:rPr>
                <w:rFonts w:ascii="ＭＳ 明朝" w:hAnsi="ＭＳ 明朝" w:hint="eastAsia"/>
                <w:kern w:val="0"/>
                <w:szCs w:val="22"/>
              </w:rPr>
              <w:t>災者と</w:t>
            </w:r>
          </w:p>
          <w:p w:rsidR="00DD37BB" w:rsidRPr="00A67D44" w:rsidRDefault="00F605CB" w:rsidP="00D43715">
            <w:pPr>
              <w:jc w:val="center"/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 w:hint="eastAsia"/>
                <w:kern w:val="0"/>
                <w:szCs w:val="22"/>
              </w:rPr>
              <w:t>の</w:t>
            </w:r>
            <w:r w:rsidR="00ED6C00" w:rsidRPr="00A67D44">
              <w:rPr>
                <w:rFonts w:ascii="ＭＳ 明朝" w:hAnsi="ＭＳ 明朝" w:hint="eastAsia"/>
                <w:kern w:val="0"/>
                <w:szCs w:val="22"/>
              </w:rPr>
              <w:t xml:space="preserve"> </w:t>
            </w:r>
            <w:r w:rsidRPr="00A67D44">
              <w:rPr>
                <w:rFonts w:ascii="ＭＳ 明朝" w:hAnsi="ＭＳ 明朝" w:hint="eastAsia"/>
                <w:kern w:val="0"/>
                <w:szCs w:val="22"/>
              </w:rPr>
              <w:t>関</w:t>
            </w:r>
            <w:r w:rsidR="00ED6C00" w:rsidRPr="00A67D44">
              <w:rPr>
                <w:rFonts w:ascii="ＭＳ 明朝" w:hAnsi="ＭＳ 明朝" w:hint="eastAsia"/>
                <w:kern w:val="0"/>
                <w:szCs w:val="22"/>
              </w:rPr>
              <w:t xml:space="preserve"> </w:t>
            </w:r>
            <w:r w:rsidRPr="00A67D44">
              <w:rPr>
                <w:rFonts w:ascii="ＭＳ 明朝" w:hAnsi="ＭＳ 明朝" w:hint="eastAsia"/>
                <w:kern w:val="0"/>
                <w:szCs w:val="22"/>
              </w:rPr>
              <w:t>係</w:t>
            </w:r>
          </w:p>
        </w:tc>
        <w:tc>
          <w:tcPr>
            <w:tcW w:w="263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6784" w:rsidRPr="00A67D44" w:rsidRDefault="00DD37BB" w:rsidP="00D43715">
            <w:pPr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 w:hint="eastAsia"/>
                <w:szCs w:val="22"/>
              </w:rPr>
              <w:t>□</w:t>
            </w:r>
            <w:r w:rsidR="00D43715" w:rsidRPr="00A67D44">
              <w:rPr>
                <w:rFonts w:ascii="ＭＳ 明朝" w:hAnsi="ＭＳ 明朝" w:hint="eastAsia"/>
                <w:szCs w:val="22"/>
              </w:rPr>
              <w:t xml:space="preserve"> </w:t>
            </w:r>
            <w:r w:rsidRPr="00A67D44">
              <w:rPr>
                <w:rFonts w:ascii="ＭＳ 明朝" w:hAnsi="ＭＳ 明朝" w:hint="eastAsia"/>
                <w:szCs w:val="22"/>
              </w:rPr>
              <w:t>本人</w:t>
            </w:r>
            <w:r w:rsidR="00F605CB" w:rsidRPr="00A67D44">
              <w:rPr>
                <w:rFonts w:ascii="ＭＳ 明朝" w:hAnsi="ＭＳ 明朝" w:hint="eastAsia"/>
                <w:szCs w:val="22"/>
              </w:rPr>
              <w:t xml:space="preserve">　　</w:t>
            </w:r>
            <w:r w:rsidRPr="00A67D44">
              <w:rPr>
                <w:rFonts w:ascii="ＭＳ 明朝" w:hAnsi="ＭＳ 明朝" w:hint="eastAsia"/>
                <w:szCs w:val="22"/>
              </w:rPr>
              <w:t>□</w:t>
            </w:r>
            <w:r w:rsidR="00D43715" w:rsidRPr="00A67D44">
              <w:rPr>
                <w:rFonts w:ascii="ＭＳ 明朝" w:hAnsi="ＭＳ 明朝" w:hint="eastAsia"/>
                <w:szCs w:val="22"/>
              </w:rPr>
              <w:t xml:space="preserve"> </w:t>
            </w:r>
            <w:r w:rsidRPr="00A67D44">
              <w:rPr>
                <w:rFonts w:ascii="ＭＳ 明朝" w:hAnsi="ＭＳ 明朝" w:hint="eastAsia"/>
                <w:szCs w:val="22"/>
              </w:rPr>
              <w:t>親族</w:t>
            </w:r>
          </w:p>
          <w:p w:rsidR="00F605CB" w:rsidRPr="00A67D44" w:rsidRDefault="00F605CB" w:rsidP="00D43715">
            <w:pPr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 w:hint="eastAsia"/>
                <w:szCs w:val="22"/>
              </w:rPr>
              <w:t>□</w:t>
            </w:r>
            <w:r w:rsidR="00D43715" w:rsidRPr="00A67D44">
              <w:rPr>
                <w:rFonts w:ascii="ＭＳ 明朝" w:hAnsi="ＭＳ 明朝" w:hint="eastAsia"/>
                <w:szCs w:val="22"/>
              </w:rPr>
              <w:t xml:space="preserve"> </w:t>
            </w:r>
            <w:r w:rsidRPr="00A67D44">
              <w:rPr>
                <w:rFonts w:ascii="ＭＳ 明朝" w:hAnsi="ＭＳ 明朝" w:hint="eastAsia"/>
                <w:szCs w:val="22"/>
              </w:rPr>
              <w:t>その他</w:t>
            </w:r>
          </w:p>
          <w:p w:rsidR="00DD37BB" w:rsidRPr="00A67D44" w:rsidRDefault="00F605CB" w:rsidP="00D43715">
            <w:pPr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 w:hint="eastAsia"/>
                <w:szCs w:val="22"/>
              </w:rPr>
              <w:t xml:space="preserve">（　</w:t>
            </w:r>
            <w:r w:rsidR="00C86784" w:rsidRPr="00A67D44">
              <w:rPr>
                <w:rFonts w:ascii="ＭＳ 明朝" w:hAnsi="ＭＳ 明朝" w:hint="eastAsia"/>
                <w:szCs w:val="22"/>
              </w:rPr>
              <w:t xml:space="preserve">　　　　　</w:t>
            </w:r>
            <w:r w:rsidRPr="00A67D44">
              <w:rPr>
                <w:rFonts w:ascii="ＭＳ 明朝" w:hAnsi="ＭＳ 明朝" w:hint="eastAsia"/>
                <w:szCs w:val="22"/>
              </w:rPr>
              <w:t xml:space="preserve">　　　）</w:t>
            </w:r>
          </w:p>
        </w:tc>
      </w:tr>
      <w:tr w:rsidR="00F605CB" w:rsidRPr="00A67D44" w:rsidTr="00E35C40">
        <w:tc>
          <w:tcPr>
            <w:tcW w:w="15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C6A45" w:rsidRPr="00A67D44" w:rsidRDefault="00FC6A45" w:rsidP="00F605CB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745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86784" w:rsidRPr="00A67D44" w:rsidRDefault="00C86784" w:rsidP="00196156">
            <w:pPr>
              <w:spacing w:line="360" w:lineRule="auto"/>
              <w:rPr>
                <w:rFonts w:ascii="ＭＳ 明朝" w:hAnsi="ＭＳ 明朝"/>
                <w:szCs w:val="22"/>
              </w:rPr>
            </w:pPr>
          </w:p>
        </w:tc>
      </w:tr>
      <w:tr w:rsidR="0024402C" w:rsidRPr="00A67D44" w:rsidTr="002C5A08">
        <w:trPr>
          <w:trHeight w:val="680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4402C" w:rsidRPr="00A67D44" w:rsidRDefault="0024402C" w:rsidP="0024402C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 xml:space="preserve">被 </w:t>
            </w:r>
            <w:r w:rsidR="00D02048">
              <w:rPr>
                <w:rFonts w:ascii="ＭＳ 明朝" w:hAnsi="ＭＳ 明朝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Cs w:val="22"/>
              </w:rPr>
              <w:t>災</w:t>
            </w:r>
            <w:r w:rsidR="00D02048">
              <w:rPr>
                <w:rFonts w:ascii="ＭＳ 明朝" w:hAnsi="ＭＳ 明朝" w:hint="eastAsia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Cs w:val="22"/>
              </w:rPr>
              <w:t xml:space="preserve"> 者</w:t>
            </w:r>
          </w:p>
        </w:tc>
        <w:tc>
          <w:tcPr>
            <w:tcW w:w="745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02C" w:rsidRPr="00A67D44" w:rsidRDefault="0024402C" w:rsidP="00B40B28">
            <w:pPr>
              <w:spacing w:line="360" w:lineRule="auto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住所</w:t>
            </w:r>
          </w:p>
        </w:tc>
      </w:tr>
      <w:tr w:rsidR="0024402C" w:rsidRPr="00A67D44" w:rsidTr="000A1D4D">
        <w:trPr>
          <w:trHeight w:val="680"/>
        </w:trPr>
        <w:tc>
          <w:tcPr>
            <w:tcW w:w="157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4402C" w:rsidRPr="00A67D44" w:rsidRDefault="0024402C" w:rsidP="00196156">
            <w:pPr>
              <w:spacing w:line="360" w:lineRule="auto"/>
              <w:rPr>
                <w:rFonts w:ascii="ＭＳ 明朝" w:hAnsi="ＭＳ 明朝"/>
                <w:szCs w:val="22"/>
              </w:rPr>
            </w:pPr>
          </w:p>
        </w:tc>
        <w:tc>
          <w:tcPr>
            <w:tcW w:w="745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02C" w:rsidRPr="00A67D44" w:rsidRDefault="00F70487" w:rsidP="00F70487">
            <w:pPr>
              <w:spacing w:line="360" w:lineRule="auto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70487" w:rsidRPr="00F70487">
                    <w:rPr>
                      <w:rFonts w:ascii="ＭＳ 明朝" w:hAnsi="ＭＳ 明朝"/>
                      <w:sz w:val="11"/>
                      <w:szCs w:val="22"/>
                    </w:rPr>
                    <w:t>ふりがな</w:t>
                  </w:r>
                </w:rt>
                <w:rubyBase>
                  <w:r w:rsidR="00F70487">
                    <w:rPr>
                      <w:rFonts w:ascii="ＭＳ 明朝" w:hAnsi="ＭＳ 明朝"/>
                      <w:szCs w:val="22"/>
                    </w:rPr>
                    <w:t>氏名</w:t>
                  </w:r>
                </w:rubyBase>
              </w:ruby>
            </w:r>
          </w:p>
        </w:tc>
      </w:tr>
      <w:tr w:rsidR="00F605CB" w:rsidRPr="00A67D44" w:rsidTr="007C0031">
        <w:trPr>
          <w:trHeight w:val="680"/>
        </w:trPr>
        <w:tc>
          <w:tcPr>
            <w:tcW w:w="15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7CC7" w:rsidRPr="00A67D44" w:rsidRDefault="0024402C" w:rsidP="007C0031">
            <w:pPr>
              <w:spacing w:line="360" w:lineRule="auto"/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kern w:val="0"/>
                <w:szCs w:val="22"/>
              </w:rPr>
              <w:t>被</w:t>
            </w:r>
            <w:r w:rsidR="00AB5E62" w:rsidRPr="00A67D44">
              <w:rPr>
                <w:rFonts w:ascii="ＭＳ 明朝" w:hAnsi="ＭＳ 明朝" w:hint="eastAsia"/>
                <w:kern w:val="0"/>
                <w:szCs w:val="22"/>
              </w:rPr>
              <w:t>災</w:t>
            </w:r>
            <w:r w:rsidR="007C7280" w:rsidRPr="00A67D44">
              <w:rPr>
                <w:rFonts w:ascii="ＭＳ 明朝" w:hAnsi="ＭＳ 明朝" w:hint="eastAsia"/>
                <w:kern w:val="0"/>
                <w:szCs w:val="22"/>
              </w:rPr>
              <w:t>の</w:t>
            </w:r>
            <w:r w:rsidR="00DE37FD" w:rsidRPr="00A67D44">
              <w:rPr>
                <w:rFonts w:ascii="ＭＳ 明朝" w:hAnsi="ＭＳ 明朝" w:hint="eastAsia"/>
                <w:kern w:val="0"/>
                <w:szCs w:val="22"/>
              </w:rPr>
              <w:t>原因</w:t>
            </w:r>
          </w:p>
        </w:tc>
        <w:tc>
          <w:tcPr>
            <w:tcW w:w="745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7CC7" w:rsidRPr="00A67D44" w:rsidRDefault="00517CC7" w:rsidP="007C0031">
            <w:pPr>
              <w:spacing w:line="360" w:lineRule="auto"/>
              <w:rPr>
                <w:rFonts w:ascii="ＭＳ 明朝" w:hAnsi="ＭＳ 明朝"/>
                <w:szCs w:val="22"/>
              </w:rPr>
            </w:pPr>
          </w:p>
        </w:tc>
      </w:tr>
      <w:tr w:rsidR="00F605CB" w:rsidRPr="00A67D44" w:rsidTr="007C0031">
        <w:trPr>
          <w:trHeight w:val="680"/>
        </w:trPr>
        <w:tc>
          <w:tcPr>
            <w:tcW w:w="15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7CC7" w:rsidRPr="00A67D44" w:rsidRDefault="0024402C" w:rsidP="007C0031">
            <w:pPr>
              <w:spacing w:line="360" w:lineRule="auto"/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kern w:val="0"/>
                <w:szCs w:val="22"/>
              </w:rPr>
              <w:t>被</w:t>
            </w:r>
            <w:r w:rsidR="00AB5E62" w:rsidRPr="00A67D44">
              <w:rPr>
                <w:rFonts w:ascii="ＭＳ 明朝" w:hAnsi="ＭＳ 明朝" w:hint="eastAsia"/>
                <w:kern w:val="0"/>
                <w:szCs w:val="22"/>
              </w:rPr>
              <w:t>災</w:t>
            </w:r>
            <w:r w:rsidR="00DE37FD" w:rsidRPr="00A67D44">
              <w:rPr>
                <w:rFonts w:ascii="ＭＳ 明朝" w:hAnsi="ＭＳ 明朝" w:hint="eastAsia"/>
                <w:kern w:val="0"/>
                <w:szCs w:val="22"/>
              </w:rPr>
              <w:t>年月日</w:t>
            </w:r>
          </w:p>
        </w:tc>
        <w:tc>
          <w:tcPr>
            <w:tcW w:w="745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7CC7" w:rsidRPr="00A67D44" w:rsidRDefault="0024402C" w:rsidP="007C0031">
            <w:pPr>
              <w:spacing w:line="360" w:lineRule="auto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 xml:space="preserve">　　　　　　年　　月　　日　</w:t>
            </w:r>
            <w:r w:rsidR="00F70487">
              <w:rPr>
                <w:rFonts w:ascii="ＭＳ 明朝" w:hAnsi="ＭＳ 明朝" w:hint="eastAsia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Cs w:val="22"/>
              </w:rPr>
              <w:t xml:space="preserve">　　　時　　分頃</w:t>
            </w:r>
          </w:p>
        </w:tc>
      </w:tr>
      <w:tr w:rsidR="00F605CB" w:rsidRPr="00A67D44" w:rsidTr="00E35C40">
        <w:trPr>
          <w:trHeight w:val="1173"/>
        </w:trPr>
        <w:tc>
          <w:tcPr>
            <w:tcW w:w="157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5EE3" w:rsidRPr="00A67D44" w:rsidRDefault="00D02048" w:rsidP="00D02048">
            <w:pPr>
              <w:spacing w:line="240" w:lineRule="exact"/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被</w:t>
            </w:r>
            <w:r w:rsidR="00AB5E62" w:rsidRPr="00A67D44">
              <w:rPr>
                <w:rFonts w:ascii="ＭＳ 明朝" w:hAnsi="ＭＳ 明朝" w:hint="eastAsia"/>
                <w:szCs w:val="22"/>
              </w:rPr>
              <w:t>災</w:t>
            </w:r>
            <w:r>
              <w:rPr>
                <w:rFonts w:ascii="ＭＳ 明朝" w:hAnsi="ＭＳ 明朝" w:hint="eastAsia"/>
                <w:szCs w:val="22"/>
              </w:rPr>
              <w:t>の内容</w:t>
            </w:r>
          </w:p>
        </w:tc>
        <w:tc>
          <w:tcPr>
            <w:tcW w:w="745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A4E31" w:rsidRDefault="000A4E31" w:rsidP="000A4E31">
            <w:pPr>
              <w:spacing w:line="280" w:lineRule="exact"/>
              <w:rPr>
                <w:rFonts w:ascii="ＭＳ 明朝" w:hAnsi="ＭＳ 明朝"/>
                <w:szCs w:val="22"/>
              </w:rPr>
            </w:pPr>
          </w:p>
          <w:p w:rsidR="00B40B28" w:rsidRDefault="0024402C" w:rsidP="000A4E31">
            <w:pPr>
              <w:spacing w:line="320" w:lineRule="exact"/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 w:hint="eastAsia"/>
                <w:szCs w:val="22"/>
              </w:rPr>
              <w:t>□</w:t>
            </w:r>
            <w:r>
              <w:rPr>
                <w:rFonts w:ascii="ＭＳ 明朝" w:hAnsi="ＭＳ 明朝" w:hint="eastAsia"/>
                <w:szCs w:val="22"/>
              </w:rPr>
              <w:t>非住家（</w:t>
            </w:r>
            <w:r w:rsidR="00D02048">
              <w:rPr>
                <w:rFonts w:ascii="ＭＳ 明朝" w:hAnsi="ＭＳ 明朝" w:hint="eastAsia"/>
                <w:szCs w:val="22"/>
              </w:rPr>
              <w:t xml:space="preserve"> </w:t>
            </w:r>
            <w:r w:rsidRPr="00A67D44">
              <w:rPr>
                <w:rFonts w:ascii="ＭＳ 明朝" w:hAnsi="ＭＳ 明朝" w:hint="eastAsia"/>
                <w:szCs w:val="22"/>
              </w:rPr>
              <w:t>□</w:t>
            </w:r>
            <w:r w:rsidR="00D02048">
              <w:rPr>
                <w:rFonts w:ascii="ＭＳ 明朝" w:hAnsi="ＭＳ 明朝" w:hint="eastAsia"/>
                <w:szCs w:val="22"/>
              </w:rPr>
              <w:t>倉庫</w:t>
            </w:r>
            <w:r>
              <w:rPr>
                <w:rFonts w:ascii="ＭＳ 明朝" w:hAnsi="ＭＳ 明朝" w:hint="eastAsia"/>
                <w:szCs w:val="22"/>
              </w:rPr>
              <w:t xml:space="preserve"> </w:t>
            </w:r>
            <w:r w:rsidR="00D02048">
              <w:rPr>
                <w:rFonts w:ascii="ＭＳ 明朝" w:hAnsi="ＭＳ 明朝" w:hint="eastAsia"/>
                <w:szCs w:val="22"/>
              </w:rPr>
              <w:t xml:space="preserve">　</w:t>
            </w:r>
            <w:r w:rsidR="00D02048" w:rsidRPr="00A67D44">
              <w:rPr>
                <w:rFonts w:ascii="ＭＳ 明朝" w:hAnsi="ＭＳ 明朝" w:hint="eastAsia"/>
                <w:szCs w:val="22"/>
              </w:rPr>
              <w:t>□</w:t>
            </w:r>
            <w:r w:rsidR="00D02048">
              <w:rPr>
                <w:rFonts w:ascii="ＭＳ 明朝" w:hAnsi="ＭＳ 明朝" w:hint="eastAsia"/>
                <w:szCs w:val="22"/>
              </w:rPr>
              <w:t xml:space="preserve">事務所　</w:t>
            </w:r>
            <w:r w:rsidR="00D02048" w:rsidRPr="00A67D44">
              <w:rPr>
                <w:rFonts w:ascii="ＭＳ 明朝" w:hAnsi="ＭＳ 明朝" w:hint="eastAsia"/>
                <w:szCs w:val="22"/>
              </w:rPr>
              <w:t>□</w:t>
            </w:r>
            <w:r w:rsidR="00D02048">
              <w:rPr>
                <w:rFonts w:ascii="ＭＳ 明朝" w:hAnsi="ＭＳ 明朝" w:hint="eastAsia"/>
                <w:szCs w:val="22"/>
              </w:rPr>
              <w:t xml:space="preserve">店舗　</w:t>
            </w:r>
            <w:r w:rsidR="00D02048" w:rsidRPr="00A67D44">
              <w:rPr>
                <w:rFonts w:ascii="ＭＳ 明朝" w:hAnsi="ＭＳ 明朝" w:hint="eastAsia"/>
                <w:szCs w:val="22"/>
              </w:rPr>
              <w:t>□</w:t>
            </w:r>
            <w:r w:rsidR="00D02048">
              <w:rPr>
                <w:rFonts w:ascii="ＭＳ 明朝" w:hAnsi="ＭＳ 明朝" w:hint="eastAsia"/>
                <w:szCs w:val="22"/>
              </w:rPr>
              <w:t xml:space="preserve">工場　</w:t>
            </w:r>
            <w:r w:rsidR="00D02048" w:rsidRPr="00A67D44">
              <w:rPr>
                <w:rFonts w:ascii="ＭＳ 明朝" w:hAnsi="ＭＳ 明朝" w:hint="eastAsia"/>
                <w:szCs w:val="22"/>
              </w:rPr>
              <w:t>□</w:t>
            </w:r>
            <w:r w:rsidR="00D02048">
              <w:rPr>
                <w:rFonts w:ascii="ＭＳ 明朝" w:hAnsi="ＭＳ 明朝" w:hint="eastAsia"/>
                <w:szCs w:val="22"/>
              </w:rPr>
              <w:t xml:space="preserve">車庫　</w:t>
            </w:r>
          </w:p>
          <w:p w:rsidR="00D02048" w:rsidRDefault="00B40B28" w:rsidP="000A4E31">
            <w:pPr>
              <w:spacing w:line="320" w:lineRule="exac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 xml:space="preserve">　　　　　 </w:t>
            </w:r>
            <w:r w:rsidR="00D02048" w:rsidRPr="00A67D44">
              <w:rPr>
                <w:rFonts w:ascii="ＭＳ 明朝" w:hAnsi="ＭＳ 明朝" w:hint="eastAsia"/>
                <w:szCs w:val="22"/>
              </w:rPr>
              <w:t>□</w:t>
            </w:r>
            <w:r w:rsidR="00D02048">
              <w:rPr>
                <w:rFonts w:ascii="ＭＳ 明朝" w:hAnsi="ＭＳ 明朝" w:hint="eastAsia"/>
                <w:szCs w:val="22"/>
              </w:rPr>
              <w:t>その他</w:t>
            </w:r>
            <w:r>
              <w:rPr>
                <w:rFonts w:ascii="ＭＳ 明朝" w:hAnsi="ＭＳ 明朝" w:hint="eastAsia"/>
                <w:szCs w:val="22"/>
              </w:rPr>
              <w:t>(　　　　　　　　　　　　　　　　　　　)</w:t>
            </w:r>
            <w:r w:rsidR="00D02048">
              <w:rPr>
                <w:rFonts w:ascii="ＭＳ 明朝" w:hAnsi="ＭＳ 明朝" w:hint="eastAsia"/>
                <w:szCs w:val="22"/>
              </w:rPr>
              <w:t xml:space="preserve"> ）</w:t>
            </w:r>
          </w:p>
          <w:p w:rsidR="00F35EE3" w:rsidRDefault="00D02048" w:rsidP="000A4E31">
            <w:pPr>
              <w:spacing w:line="320" w:lineRule="exact"/>
              <w:rPr>
                <w:rFonts w:ascii="ＭＳ 明朝" w:hAnsi="ＭＳ 明朝"/>
                <w:szCs w:val="22"/>
              </w:rPr>
            </w:pPr>
            <w:r w:rsidRPr="00A67D44">
              <w:rPr>
                <w:rFonts w:ascii="ＭＳ 明朝" w:hAnsi="ＭＳ 明朝" w:hint="eastAsia"/>
                <w:szCs w:val="22"/>
              </w:rPr>
              <w:t>□</w:t>
            </w:r>
            <w:r>
              <w:rPr>
                <w:rFonts w:ascii="ＭＳ 明朝" w:hAnsi="ＭＳ 明朝" w:hint="eastAsia"/>
                <w:szCs w:val="22"/>
              </w:rPr>
              <w:t xml:space="preserve">家財 　</w:t>
            </w:r>
            <w:r w:rsidRPr="00A67D44">
              <w:rPr>
                <w:rFonts w:ascii="ＭＳ 明朝" w:hAnsi="ＭＳ 明朝" w:hint="eastAsia"/>
                <w:szCs w:val="22"/>
              </w:rPr>
              <w:t>□</w:t>
            </w:r>
            <w:r>
              <w:rPr>
                <w:rFonts w:ascii="ＭＳ 明朝" w:hAnsi="ＭＳ 明朝" w:hint="eastAsia"/>
                <w:szCs w:val="22"/>
              </w:rPr>
              <w:t xml:space="preserve">車両　</w:t>
            </w:r>
            <w:r w:rsidRPr="00A67D44">
              <w:rPr>
                <w:rFonts w:ascii="ＭＳ 明朝" w:hAnsi="ＭＳ 明朝" w:hint="eastAsia"/>
                <w:szCs w:val="22"/>
              </w:rPr>
              <w:t>□</w:t>
            </w:r>
            <w:r>
              <w:rPr>
                <w:rFonts w:ascii="ＭＳ 明朝" w:hAnsi="ＭＳ 明朝" w:hint="eastAsia"/>
                <w:szCs w:val="22"/>
              </w:rPr>
              <w:t>その他</w:t>
            </w:r>
            <w:r w:rsidR="00B40B28">
              <w:rPr>
                <w:rFonts w:ascii="ＭＳ 明朝" w:hAnsi="ＭＳ 明朝" w:hint="eastAsia"/>
                <w:szCs w:val="22"/>
              </w:rPr>
              <w:t>(　　　　　　　　　　　　　　　　　)</w:t>
            </w:r>
          </w:p>
          <w:p w:rsidR="00B40B28" w:rsidRDefault="00B40B28" w:rsidP="000A4E31">
            <w:pPr>
              <w:spacing w:line="280" w:lineRule="exact"/>
              <w:rPr>
                <w:rFonts w:ascii="ＭＳ 明朝" w:hAnsi="ＭＳ 明朝"/>
                <w:szCs w:val="22"/>
              </w:rPr>
            </w:pPr>
          </w:p>
          <w:p w:rsidR="00D02048" w:rsidRDefault="00D02048" w:rsidP="000A4E31">
            <w:pPr>
              <w:spacing w:line="280" w:lineRule="exac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 xml:space="preserve">　（　　　　　　　　　　　　　　　　　　　　　　　　　　　　　）</w:t>
            </w:r>
          </w:p>
          <w:p w:rsidR="00B40B28" w:rsidRDefault="00B40B28" w:rsidP="00D02048">
            <w:pPr>
              <w:rPr>
                <w:rFonts w:ascii="ＭＳ 明朝" w:hAnsi="ＭＳ 明朝"/>
                <w:szCs w:val="22"/>
              </w:rPr>
            </w:pPr>
          </w:p>
          <w:p w:rsidR="00B40B28" w:rsidRPr="00D02048" w:rsidRDefault="00B40B28" w:rsidP="00D02048">
            <w:pPr>
              <w:rPr>
                <w:rFonts w:ascii="ＭＳ 明朝" w:hAnsi="ＭＳ 明朝"/>
                <w:szCs w:val="22"/>
              </w:rPr>
            </w:pPr>
          </w:p>
        </w:tc>
      </w:tr>
      <w:tr w:rsidR="0024402C" w:rsidRPr="00A67D44" w:rsidTr="002C5A08">
        <w:trPr>
          <w:trHeight w:val="680"/>
        </w:trPr>
        <w:tc>
          <w:tcPr>
            <w:tcW w:w="157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4402C" w:rsidRPr="00A67D44" w:rsidRDefault="00D02048" w:rsidP="00D02048">
            <w:pPr>
              <w:spacing w:line="240" w:lineRule="exact"/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証明書の用途</w:t>
            </w:r>
          </w:p>
        </w:tc>
        <w:tc>
          <w:tcPr>
            <w:tcW w:w="745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02C" w:rsidRPr="00A67D44" w:rsidRDefault="00D02048" w:rsidP="00D02048">
            <w:pPr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税控除 ・ 保険請求 ・ その他（　　　　　　　　　　　　　　　　）</w:t>
            </w:r>
          </w:p>
        </w:tc>
      </w:tr>
    </w:tbl>
    <w:p w:rsidR="00E35C40" w:rsidRDefault="00E35C40" w:rsidP="002E5F92">
      <w:pPr>
        <w:spacing w:line="240" w:lineRule="atLeast"/>
        <w:rPr>
          <w:rFonts w:ascii="ＭＳ 明朝" w:hAnsi="ＭＳ 明朝"/>
          <w:szCs w:val="22"/>
        </w:rPr>
      </w:pPr>
    </w:p>
    <w:tbl>
      <w:tblPr>
        <w:tblW w:w="0" w:type="auto"/>
        <w:tblInd w:w="99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5"/>
      </w:tblGrid>
      <w:tr w:rsidR="00E35C40" w:rsidTr="00E35C40">
        <w:trPr>
          <w:trHeight w:val="100"/>
        </w:trPr>
        <w:tc>
          <w:tcPr>
            <w:tcW w:w="8715" w:type="dxa"/>
          </w:tcPr>
          <w:p w:rsidR="00E35C40" w:rsidRDefault="00E35C40" w:rsidP="002E5F92">
            <w:pPr>
              <w:spacing w:line="240" w:lineRule="atLeast"/>
              <w:rPr>
                <w:rFonts w:ascii="ＭＳ 明朝" w:hAnsi="ＭＳ 明朝"/>
                <w:szCs w:val="22"/>
              </w:rPr>
            </w:pPr>
          </w:p>
        </w:tc>
      </w:tr>
    </w:tbl>
    <w:p w:rsidR="00E35C40" w:rsidRPr="002C5A08" w:rsidRDefault="002C5A08" w:rsidP="002E5F92">
      <w:pPr>
        <w:spacing w:line="240" w:lineRule="atLeast"/>
        <w:rPr>
          <w:rFonts w:ascii="ＭＳ 明朝" w:hAnsi="ＭＳ 明朝"/>
          <w:sz w:val="24"/>
          <w:szCs w:val="22"/>
        </w:rPr>
      </w:pPr>
      <w:r w:rsidRPr="002C5A08">
        <w:rPr>
          <w:rFonts w:ascii="ＭＳ 明朝" w:hAnsi="ＭＳ 明朝" w:hint="eastAsia"/>
          <w:sz w:val="24"/>
          <w:szCs w:val="22"/>
        </w:rPr>
        <w:t xml:space="preserve">　　　　　　　　　　　　　　　　　　　　　　　　　　　　　　　　第　　　号</w:t>
      </w:r>
    </w:p>
    <w:p w:rsidR="00E35C40" w:rsidRPr="00F70487" w:rsidRDefault="00E35C40" w:rsidP="002E5F92">
      <w:pPr>
        <w:spacing w:line="240" w:lineRule="atLeast"/>
        <w:rPr>
          <w:rFonts w:ascii="ＭＳ 明朝" w:hAnsi="ＭＳ 明朝"/>
          <w:sz w:val="26"/>
          <w:szCs w:val="26"/>
        </w:rPr>
      </w:pPr>
      <w:r w:rsidRPr="00F70487">
        <w:rPr>
          <w:rFonts w:ascii="ＭＳ 明朝" w:hAnsi="ＭＳ 明朝" w:hint="eastAsia"/>
          <w:sz w:val="26"/>
          <w:szCs w:val="26"/>
        </w:rPr>
        <w:t xml:space="preserve">　　　上記の</w:t>
      </w:r>
      <w:r w:rsidR="009516DA" w:rsidRPr="00F70487">
        <w:rPr>
          <w:rFonts w:ascii="ＭＳ 明朝" w:hAnsi="ＭＳ 明朝" w:hint="eastAsia"/>
          <w:sz w:val="26"/>
          <w:szCs w:val="26"/>
        </w:rPr>
        <w:t>とおり</w:t>
      </w:r>
      <w:r w:rsidR="00E90E21" w:rsidRPr="00F70487">
        <w:rPr>
          <w:rFonts w:ascii="ＭＳ 明朝" w:hAnsi="ＭＳ 明朝" w:hint="eastAsia"/>
          <w:sz w:val="26"/>
          <w:szCs w:val="26"/>
        </w:rPr>
        <w:t>相違ない</w:t>
      </w:r>
      <w:r w:rsidR="009516DA" w:rsidRPr="00F70487">
        <w:rPr>
          <w:rFonts w:ascii="ＭＳ 明朝" w:hAnsi="ＭＳ 明朝" w:hint="eastAsia"/>
          <w:sz w:val="26"/>
          <w:szCs w:val="26"/>
        </w:rPr>
        <w:t>ことを証明します。</w:t>
      </w:r>
    </w:p>
    <w:p w:rsidR="002C5A08" w:rsidRPr="00F70487" w:rsidRDefault="002C5A08" w:rsidP="002C5A08">
      <w:pPr>
        <w:spacing w:line="240" w:lineRule="atLeast"/>
        <w:rPr>
          <w:rFonts w:ascii="ＭＳ 明朝" w:hAnsi="ＭＳ 明朝"/>
          <w:sz w:val="26"/>
          <w:szCs w:val="26"/>
        </w:rPr>
      </w:pPr>
    </w:p>
    <w:p w:rsidR="002C5A08" w:rsidRPr="00F70487" w:rsidRDefault="002C5A08" w:rsidP="002C5A08">
      <w:pPr>
        <w:spacing w:line="240" w:lineRule="atLeast"/>
        <w:rPr>
          <w:rFonts w:ascii="ＭＳ 明朝" w:hAnsi="ＭＳ 明朝"/>
          <w:sz w:val="26"/>
          <w:szCs w:val="26"/>
        </w:rPr>
      </w:pPr>
      <w:r w:rsidRPr="00F70487">
        <w:rPr>
          <w:rFonts w:ascii="ＭＳ 明朝" w:hAnsi="ＭＳ 明朝" w:hint="eastAsia"/>
          <w:sz w:val="26"/>
          <w:szCs w:val="26"/>
        </w:rPr>
        <w:t xml:space="preserve">　　　　　　年　　月　　日</w:t>
      </w:r>
    </w:p>
    <w:p w:rsidR="002C5A08" w:rsidRPr="00F70487" w:rsidRDefault="00F70487" w:rsidP="002C5A08">
      <w:pPr>
        <w:spacing w:line="240" w:lineRule="atLeast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　　　　　　　　　　</w:t>
      </w:r>
      <w:r w:rsidR="002C5A08" w:rsidRPr="00F70487">
        <w:rPr>
          <w:rFonts w:ascii="ＭＳ 明朝" w:hAnsi="ＭＳ 明朝" w:hint="eastAsia"/>
          <w:sz w:val="26"/>
          <w:szCs w:val="26"/>
        </w:rPr>
        <w:t xml:space="preserve">　熊本県</w:t>
      </w:r>
      <w:r w:rsidR="00E90E21" w:rsidRPr="00F70487">
        <w:rPr>
          <w:rFonts w:ascii="ＭＳ 明朝" w:hAnsi="ＭＳ 明朝" w:hint="eastAsia"/>
          <w:sz w:val="26"/>
          <w:szCs w:val="26"/>
        </w:rPr>
        <w:t>球磨郡</w:t>
      </w:r>
      <w:r w:rsidR="002C5A08" w:rsidRPr="00F70487">
        <w:rPr>
          <w:rFonts w:ascii="ＭＳ 明朝" w:hAnsi="ＭＳ 明朝" w:hint="eastAsia"/>
          <w:sz w:val="26"/>
          <w:szCs w:val="26"/>
        </w:rPr>
        <w:t>球磨村長　　　　　　　　　　　　印</w:t>
      </w:r>
    </w:p>
    <w:p w:rsidR="002C5A08" w:rsidRDefault="002C5A08" w:rsidP="002C5A08">
      <w:pPr>
        <w:spacing w:line="240" w:lineRule="atLeas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　</w:t>
      </w:r>
    </w:p>
    <w:sectPr w:rsidR="002C5A08" w:rsidSect="002C5A08">
      <w:pgSz w:w="11906" w:h="16838" w:code="9"/>
      <w:pgMar w:top="1701" w:right="1418" w:bottom="851" w:left="1418" w:header="851" w:footer="992" w:gutter="0"/>
      <w:cols w:space="425"/>
      <w:docGrid w:type="linesAndChars" w:linePitch="3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8B9" w:rsidRDefault="00F578B9" w:rsidP="00F578B9">
      <w:r>
        <w:separator/>
      </w:r>
    </w:p>
  </w:endnote>
  <w:endnote w:type="continuationSeparator" w:id="0">
    <w:p w:rsidR="00F578B9" w:rsidRDefault="00F578B9" w:rsidP="00F5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8B9" w:rsidRDefault="00F578B9" w:rsidP="00F578B9">
      <w:r>
        <w:separator/>
      </w:r>
    </w:p>
  </w:footnote>
  <w:footnote w:type="continuationSeparator" w:id="0">
    <w:p w:rsidR="00F578B9" w:rsidRDefault="00F578B9" w:rsidP="00F57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A4780"/>
    <w:multiLevelType w:val="hybridMultilevel"/>
    <w:tmpl w:val="D6B8E834"/>
    <w:lvl w:ilvl="0" w:tplc="603A1BDE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57FCF6A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2BEB29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158AA7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E64092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AA679D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724564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938F9F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BFCFB7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841C6A"/>
    <w:multiLevelType w:val="hybridMultilevel"/>
    <w:tmpl w:val="A73A012E"/>
    <w:lvl w:ilvl="0" w:tplc="2848C86E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A3BE4FF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90E493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034D68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4A4467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49279C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C58B0E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52CC5F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EBE5D2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917F3A"/>
    <w:multiLevelType w:val="hybridMultilevel"/>
    <w:tmpl w:val="D0DE77C0"/>
    <w:lvl w:ilvl="0" w:tplc="C812F55C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F3A977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C6CD1D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37AECC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AFE228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25619C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EC464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70A0F6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ACCF5B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3B73F3"/>
    <w:multiLevelType w:val="hybridMultilevel"/>
    <w:tmpl w:val="0A1A0420"/>
    <w:lvl w:ilvl="0" w:tplc="E04C8102">
      <w:start w:val="7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C4C8C6E2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65DAD696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BBCAE366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49442664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4F944464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3F0C31C4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79D09318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77AEC242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1D32952"/>
    <w:multiLevelType w:val="hybridMultilevel"/>
    <w:tmpl w:val="F2E6F5DA"/>
    <w:lvl w:ilvl="0" w:tplc="538A522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81447B3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290B19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4F8757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DDA5F5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AEEF5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1786C0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F2619D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1FC32A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5D3106"/>
    <w:multiLevelType w:val="hybridMultilevel"/>
    <w:tmpl w:val="DC8ED414"/>
    <w:lvl w:ilvl="0" w:tplc="CAF6F79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DCA8C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44A1AD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C20387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1485C8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1B0F4E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66204B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C606BD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D00E43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CFB297A"/>
    <w:multiLevelType w:val="hybridMultilevel"/>
    <w:tmpl w:val="AA1685AC"/>
    <w:lvl w:ilvl="0" w:tplc="C7B60BE6">
      <w:start w:val="3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D29EB65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ABA279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2B866E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E4E0E3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676897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C46AD9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B344E6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8D43E7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D5D67C0"/>
    <w:multiLevelType w:val="hybridMultilevel"/>
    <w:tmpl w:val="9EDAB5E8"/>
    <w:lvl w:ilvl="0" w:tplc="C590C66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5CE9CE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23EA24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8A6AFC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E5ECB0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9DEA5E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E1C29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BD0BD0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D9429C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D620718"/>
    <w:multiLevelType w:val="hybridMultilevel"/>
    <w:tmpl w:val="AD540A66"/>
    <w:lvl w:ilvl="0" w:tplc="C2E085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5240EF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4CA66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D76906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2DE356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E9C225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BA084B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D98E0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2569C0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15067CE"/>
    <w:multiLevelType w:val="hybridMultilevel"/>
    <w:tmpl w:val="67B6235A"/>
    <w:lvl w:ilvl="0" w:tplc="EC7047EE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806D15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102E88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160E8C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A78CCF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EDAA9E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95A35E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1F86B4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C40C56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25A3479"/>
    <w:multiLevelType w:val="hybridMultilevel"/>
    <w:tmpl w:val="A502BC12"/>
    <w:lvl w:ilvl="0" w:tplc="312CAA3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3A27E6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57C376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EE696E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64EF59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A5C07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CBEB8E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BDC580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D722B3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4865ADE"/>
    <w:multiLevelType w:val="hybridMultilevel"/>
    <w:tmpl w:val="F9C4A0C6"/>
    <w:lvl w:ilvl="0" w:tplc="63ECBE2A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8A627D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73CF45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8A00D3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D30E42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C4C799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7CAC7F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9D8078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D6C015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DC77413"/>
    <w:multiLevelType w:val="hybridMultilevel"/>
    <w:tmpl w:val="68FAD4DC"/>
    <w:lvl w:ilvl="0" w:tplc="3738CBE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DC44A6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502BB8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4C623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1DC5C8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9C48F0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D98ED6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6CAE8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A323E0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C0A0107"/>
    <w:multiLevelType w:val="hybridMultilevel"/>
    <w:tmpl w:val="CD1E7B3C"/>
    <w:lvl w:ilvl="0" w:tplc="CDF49DBE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ACE8D9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F30C7C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6DE906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A2A3CF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05A1C1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01C715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53EC6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FEC21F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13"/>
  </w:num>
  <w:num w:numId="9">
    <w:abstractNumId w:val="3"/>
  </w:num>
  <w:num w:numId="10">
    <w:abstractNumId w:val="6"/>
  </w:num>
  <w:num w:numId="11">
    <w:abstractNumId w:val="5"/>
  </w:num>
  <w:num w:numId="12">
    <w:abstractNumId w:val="12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2311"/>
    <w:rsid w:val="00032FC9"/>
    <w:rsid w:val="000348F9"/>
    <w:rsid w:val="00042254"/>
    <w:rsid w:val="00047C7F"/>
    <w:rsid w:val="00052863"/>
    <w:rsid w:val="000703E6"/>
    <w:rsid w:val="00075148"/>
    <w:rsid w:val="000826C2"/>
    <w:rsid w:val="00087E1B"/>
    <w:rsid w:val="000941A0"/>
    <w:rsid w:val="000A1D4D"/>
    <w:rsid w:val="000A4E31"/>
    <w:rsid w:val="000B30FB"/>
    <w:rsid w:val="000E7026"/>
    <w:rsid w:val="00102592"/>
    <w:rsid w:val="001049C8"/>
    <w:rsid w:val="00110F68"/>
    <w:rsid w:val="00146EE0"/>
    <w:rsid w:val="00147D08"/>
    <w:rsid w:val="001842D0"/>
    <w:rsid w:val="00196156"/>
    <w:rsid w:val="001A78F2"/>
    <w:rsid w:val="001B3246"/>
    <w:rsid w:val="001B7828"/>
    <w:rsid w:val="001E5E5D"/>
    <w:rsid w:val="00217607"/>
    <w:rsid w:val="00220C5A"/>
    <w:rsid w:val="0024402C"/>
    <w:rsid w:val="002523B2"/>
    <w:rsid w:val="00282791"/>
    <w:rsid w:val="00291F32"/>
    <w:rsid w:val="002935C3"/>
    <w:rsid w:val="002942D3"/>
    <w:rsid w:val="002A029D"/>
    <w:rsid w:val="002A0926"/>
    <w:rsid w:val="002B2C01"/>
    <w:rsid w:val="002C2155"/>
    <w:rsid w:val="002C5A08"/>
    <w:rsid w:val="002C5FC6"/>
    <w:rsid w:val="002E5F92"/>
    <w:rsid w:val="00305DAB"/>
    <w:rsid w:val="00334483"/>
    <w:rsid w:val="00346502"/>
    <w:rsid w:val="003546DC"/>
    <w:rsid w:val="00361F64"/>
    <w:rsid w:val="00372038"/>
    <w:rsid w:val="003742E2"/>
    <w:rsid w:val="00384153"/>
    <w:rsid w:val="00393848"/>
    <w:rsid w:val="003F6E19"/>
    <w:rsid w:val="00411710"/>
    <w:rsid w:val="00435584"/>
    <w:rsid w:val="004447ED"/>
    <w:rsid w:val="00456383"/>
    <w:rsid w:val="004B2F23"/>
    <w:rsid w:val="004B6FD6"/>
    <w:rsid w:val="004C095B"/>
    <w:rsid w:val="004E171D"/>
    <w:rsid w:val="004E20F9"/>
    <w:rsid w:val="0051164D"/>
    <w:rsid w:val="00517CC7"/>
    <w:rsid w:val="00523867"/>
    <w:rsid w:val="00543A0D"/>
    <w:rsid w:val="00575F23"/>
    <w:rsid w:val="00583B1E"/>
    <w:rsid w:val="00587054"/>
    <w:rsid w:val="00593D6A"/>
    <w:rsid w:val="00593F83"/>
    <w:rsid w:val="005B23CA"/>
    <w:rsid w:val="005C1943"/>
    <w:rsid w:val="005D10AD"/>
    <w:rsid w:val="0060625F"/>
    <w:rsid w:val="00606CD1"/>
    <w:rsid w:val="006113B2"/>
    <w:rsid w:val="0062081C"/>
    <w:rsid w:val="00626CFE"/>
    <w:rsid w:val="00642407"/>
    <w:rsid w:val="0064543F"/>
    <w:rsid w:val="00677DC3"/>
    <w:rsid w:val="00695905"/>
    <w:rsid w:val="006A44F9"/>
    <w:rsid w:val="006A7EEC"/>
    <w:rsid w:val="006C09DC"/>
    <w:rsid w:val="006D161F"/>
    <w:rsid w:val="00702608"/>
    <w:rsid w:val="007029B4"/>
    <w:rsid w:val="00730F9A"/>
    <w:rsid w:val="00731458"/>
    <w:rsid w:val="00744311"/>
    <w:rsid w:val="00747EA7"/>
    <w:rsid w:val="00755C69"/>
    <w:rsid w:val="00756CE6"/>
    <w:rsid w:val="00762806"/>
    <w:rsid w:val="00774CA8"/>
    <w:rsid w:val="00787283"/>
    <w:rsid w:val="007C0031"/>
    <w:rsid w:val="007C7280"/>
    <w:rsid w:val="007D5FCD"/>
    <w:rsid w:val="007D6A7E"/>
    <w:rsid w:val="007F45C8"/>
    <w:rsid w:val="00801FAA"/>
    <w:rsid w:val="0081186F"/>
    <w:rsid w:val="00820C5C"/>
    <w:rsid w:val="00822DFD"/>
    <w:rsid w:val="00826DFD"/>
    <w:rsid w:val="00853377"/>
    <w:rsid w:val="00894AA6"/>
    <w:rsid w:val="008C47F4"/>
    <w:rsid w:val="008C7AFE"/>
    <w:rsid w:val="008E01EC"/>
    <w:rsid w:val="00903BE7"/>
    <w:rsid w:val="009371EC"/>
    <w:rsid w:val="009516DA"/>
    <w:rsid w:val="009538EA"/>
    <w:rsid w:val="009723AC"/>
    <w:rsid w:val="00982982"/>
    <w:rsid w:val="009838C8"/>
    <w:rsid w:val="009D532A"/>
    <w:rsid w:val="009E0273"/>
    <w:rsid w:val="009F2E79"/>
    <w:rsid w:val="00A07932"/>
    <w:rsid w:val="00A27E87"/>
    <w:rsid w:val="00A63213"/>
    <w:rsid w:val="00A67D44"/>
    <w:rsid w:val="00A731FA"/>
    <w:rsid w:val="00A95301"/>
    <w:rsid w:val="00AA30F0"/>
    <w:rsid w:val="00AB5E62"/>
    <w:rsid w:val="00AB5F31"/>
    <w:rsid w:val="00AC522C"/>
    <w:rsid w:val="00B16A8A"/>
    <w:rsid w:val="00B265A7"/>
    <w:rsid w:val="00B35F9D"/>
    <w:rsid w:val="00B40B28"/>
    <w:rsid w:val="00B4113B"/>
    <w:rsid w:val="00B432B3"/>
    <w:rsid w:val="00B505EC"/>
    <w:rsid w:val="00B649C9"/>
    <w:rsid w:val="00BC774D"/>
    <w:rsid w:val="00BD3FBE"/>
    <w:rsid w:val="00C11EBA"/>
    <w:rsid w:val="00C16F4F"/>
    <w:rsid w:val="00C315F3"/>
    <w:rsid w:val="00C478CD"/>
    <w:rsid w:val="00C86784"/>
    <w:rsid w:val="00CE07CE"/>
    <w:rsid w:val="00D02048"/>
    <w:rsid w:val="00D20BCA"/>
    <w:rsid w:val="00D31FFD"/>
    <w:rsid w:val="00D43715"/>
    <w:rsid w:val="00D63A5F"/>
    <w:rsid w:val="00D73C59"/>
    <w:rsid w:val="00D930F4"/>
    <w:rsid w:val="00DD0E43"/>
    <w:rsid w:val="00DD37BB"/>
    <w:rsid w:val="00DE063C"/>
    <w:rsid w:val="00DE37FD"/>
    <w:rsid w:val="00DE577B"/>
    <w:rsid w:val="00E17DCD"/>
    <w:rsid w:val="00E2548A"/>
    <w:rsid w:val="00E35804"/>
    <w:rsid w:val="00E35C40"/>
    <w:rsid w:val="00E519DF"/>
    <w:rsid w:val="00E56403"/>
    <w:rsid w:val="00E6039B"/>
    <w:rsid w:val="00E90E21"/>
    <w:rsid w:val="00E953F4"/>
    <w:rsid w:val="00EA4D55"/>
    <w:rsid w:val="00EB2AB2"/>
    <w:rsid w:val="00EB65B0"/>
    <w:rsid w:val="00ED6C00"/>
    <w:rsid w:val="00EE0226"/>
    <w:rsid w:val="00EF6287"/>
    <w:rsid w:val="00F34604"/>
    <w:rsid w:val="00F3482F"/>
    <w:rsid w:val="00F35EE3"/>
    <w:rsid w:val="00F46D55"/>
    <w:rsid w:val="00F578B9"/>
    <w:rsid w:val="00F605CB"/>
    <w:rsid w:val="00F65586"/>
    <w:rsid w:val="00F6588F"/>
    <w:rsid w:val="00F70487"/>
    <w:rsid w:val="00F706B2"/>
    <w:rsid w:val="00F849BD"/>
    <w:rsid w:val="00F93C09"/>
    <w:rsid w:val="00F97076"/>
    <w:rsid w:val="00FB2311"/>
    <w:rsid w:val="00FC3D4D"/>
    <w:rsid w:val="00FC6A45"/>
    <w:rsid w:val="00FD10EF"/>
    <w:rsid w:val="00FD5FE0"/>
    <w:rsid w:val="00FF1FF8"/>
    <w:rsid w:val="00FF5FB3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980482-4380-446A-9FDF-A246BFE5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CB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 w:hanging="210"/>
    </w:pPr>
    <w:rPr>
      <w:color w:val="FF0000"/>
    </w:rPr>
  </w:style>
  <w:style w:type="paragraph" w:styleId="a4">
    <w:name w:val="Balloon Text"/>
    <w:basedOn w:val="a"/>
    <w:semiHidden/>
    <w:rsid w:val="00EA4D5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16F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16F4F"/>
    <w:rPr>
      <w:kern w:val="2"/>
      <w:sz w:val="21"/>
      <w:szCs w:val="24"/>
    </w:rPr>
  </w:style>
  <w:style w:type="paragraph" w:styleId="a7">
    <w:name w:val="footer"/>
    <w:basedOn w:val="a"/>
    <w:link w:val="a8"/>
    <w:rsid w:val="00C16F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16F4F"/>
    <w:rPr>
      <w:kern w:val="2"/>
      <w:sz w:val="21"/>
      <w:szCs w:val="24"/>
    </w:rPr>
  </w:style>
  <w:style w:type="table" w:styleId="a9">
    <w:name w:val="Table Grid"/>
    <w:basedOn w:val="a1"/>
    <w:rsid w:val="00744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7BA8E-9524-45C3-8379-7EF88EDCC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14DA9044</Template>
  <TotalTime>46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東勝信</dc:creator>
  <cp:keywords/>
  <cp:lastModifiedBy>災害支援25</cp:lastModifiedBy>
  <cp:revision>13</cp:revision>
  <cp:lastPrinted>2019-03-19T03:32:00Z</cp:lastPrinted>
  <dcterms:created xsi:type="dcterms:W3CDTF">2019-03-19T02:42:00Z</dcterms:created>
  <dcterms:modified xsi:type="dcterms:W3CDTF">2021-05-24T00:44:00Z</dcterms:modified>
</cp:coreProperties>
</file>